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5CD610A1" w14:textId="17AAB0EC" w:rsidR="00D63BDC" w:rsidRDefault="00D63BDC" w:rsidP="00416614">
                                <w:pPr>
                                  <w:rPr>
                                    <w:rFonts w:ascii="General Sans Medium" w:hAnsi="General Sans Medium"/>
                                    <w:b/>
                                    <w:bCs/>
                                    <w:color w:val="FFFFFF" w:themeColor="background1"/>
                                    <w:sz w:val="48"/>
                                    <w:szCs w:val="48"/>
                                    <w:lang w:val="en-GB"/>
                                  </w:rPr>
                                </w:pPr>
                                <w:bookmarkStart w:id="1" w:name="_Hlk194672551"/>
                                <w:r w:rsidRPr="00D63BDC">
                                  <w:rPr>
                                    <w:rFonts w:ascii="General Sans Medium" w:hAnsi="General Sans Medium"/>
                                    <w:b/>
                                    <w:bCs/>
                                    <w:color w:val="FFFFFF" w:themeColor="background1"/>
                                    <w:sz w:val="48"/>
                                    <w:szCs w:val="48"/>
                                    <w:lang w:val="en-GB"/>
                                  </w:rPr>
                                  <w:t>App</w:t>
                                </w:r>
                                <w:r w:rsidR="00EB0431">
                                  <w:rPr>
                                    <w:rFonts w:ascii="General Sans Medium" w:hAnsi="General Sans Medium"/>
                                    <w:b/>
                                    <w:bCs/>
                                    <w:color w:val="FFFFFF" w:themeColor="background1"/>
                                    <w:sz w:val="48"/>
                                    <w:szCs w:val="48"/>
                                    <w:lang w:val="en-GB"/>
                                  </w:rPr>
                                  <w:t>endix 1: Form of Letter of Application</w:t>
                                </w:r>
                              </w:p>
                              <w:bookmarkEnd w:id="1"/>
                              <w:p w14:paraId="40DC025F" w14:textId="05F9F252" w:rsidR="00CD56BC" w:rsidRPr="00776C50" w:rsidRDefault="00CD56BC" w:rsidP="00416614">
                                <w:pPr>
                                  <w:rPr>
                                    <w:rFonts w:ascii="General Sans Medium" w:hAnsi="General Sans Medium"/>
                                    <w:b/>
                                    <w:bCs/>
                                    <w:color w:val="FFFFFF" w:themeColor="background1"/>
                                    <w:sz w:val="48"/>
                                    <w:szCs w:val="48"/>
                                  </w:rPr>
                                </w:pP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5CD610A1" w14:textId="17AAB0EC" w:rsidR="00D63BDC" w:rsidRDefault="00D63BDC" w:rsidP="00416614">
                          <w:pPr>
                            <w:rPr>
                              <w:rFonts w:ascii="General Sans Medium" w:hAnsi="General Sans Medium"/>
                              <w:b/>
                              <w:bCs/>
                              <w:color w:val="FFFFFF" w:themeColor="background1"/>
                              <w:sz w:val="48"/>
                              <w:szCs w:val="48"/>
                              <w:lang w:val="en-GB"/>
                            </w:rPr>
                          </w:pPr>
                          <w:bookmarkStart w:id="2" w:name="_Hlk194672551"/>
                          <w:r w:rsidRPr="00D63BDC">
                            <w:rPr>
                              <w:rFonts w:ascii="General Sans Medium" w:hAnsi="General Sans Medium"/>
                              <w:b/>
                              <w:bCs/>
                              <w:color w:val="FFFFFF" w:themeColor="background1"/>
                              <w:sz w:val="48"/>
                              <w:szCs w:val="48"/>
                              <w:lang w:val="en-GB"/>
                            </w:rPr>
                            <w:t>App</w:t>
                          </w:r>
                          <w:r w:rsidR="00EB0431">
                            <w:rPr>
                              <w:rFonts w:ascii="General Sans Medium" w:hAnsi="General Sans Medium"/>
                              <w:b/>
                              <w:bCs/>
                              <w:color w:val="FFFFFF" w:themeColor="background1"/>
                              <w:sz w:val="48"/>
                              <w:szCs w:val="48"/>
                              <w:lang w:val="en-GB"/>
                            </w:rPr>
                            <w:t>endix 1: Form of Letter of Application</w:t>
                          </w:r>
                        </w:p>
                        <w:bookmarkEnd w:id="2"/>
                        <w:p w14:paraId="40DC025F" w14:textId="05F9F252" w:rsidR="00CD56BC" w:rsidRPr="00776C50" w:rsidRDefault="00CD56BC" w:rsidP="00416614">
                          <w:pPr>
                            <w:rPr>
                              <w:rFonts w:ascii="General Sans Medium" w:hAnsi="General Sans Medium"/>
                              <w:b/>
                              <w:bCs/>
                              <w:color w:val="FFFFFF" w:themeColor="background1"/>
                              <w:sz w:val="48"/>
                              <w:szCs w:val="48"/>
                            </w:rPr>
                          </w:pP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2" w:name="_Toc169674766" w:displacedByCustomXml="prev"/>
    <w:p w14:paraId="6F4E6F7B" w14:textId="504F33BD" w:rsidR="004934E2" w:rsidRPr="00EB0431" w:rsidRDefault="00BD549F" w:rsidP="00EB0431">
      <w:pPr>
        <w:spacing w:after="160" w:line="259" w:lineRule="auto"/>
        <w:rPr>
          <w:rFonts w:ascii="General Sans Medium" w:eastAsiaTheme="majorEastAsia" w:hAnsi="General Sans Medium" w:cstheme="majorBidi"/>
          <w:color w:val="003B46" w:themeColor="accent1"/>
          <w:sz w:val="48"/>
          <w:szCs w:val="32"/>
        </w:rPr>
        <w:sectPr w:rsidR="004934E2" w:rsidRPr="00EB0431"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r>
        <w:rPr>
          <w:noProof/>
        </w:rPr>
        <w:br w:type="page"/>
      </w:r>
      <w:bookmarkEnd w:id="2"/>
    </w:p>
    <w:p w14:paraId="6A231F54" w14:textId="330DD9CC" w:rsidR="00EB0431" w:rsidRDefault="00EB0431" w:rsidP="00EB0431">
      <w:pPr>
        <w:pStyle w:val="Heading1"/>
        <w:rPr>
          <w:rFonts w:eastAsia="Times New Roman"/>
        </w:rPr>
      </w:pPr>
      <w:r>
        <w:rPr>
          <w:rFonts w:eastAsia="Times New Roman"/>
        </w:rPr>
        <w:lastRenderedPageBreak/>
        <w:t>Appendix 1: Form of Letter of Application</w:t>
      </w:r>
      <w:bookmarkStart w:id="3" w:name="_Toc189654214"/>
    </w:p>
    <w:p w14:paraId="234563FE" w14:textId="36CD581A" w:rsidR="00EB0431" w:rsidRDefault="008879F6" w:rsidP="0011123D">
      <w:pPr>
        <w:pStyle w:val="Heading2"/>
        <w:jc w:val="both"/>
        <w:rPr>
          <w:rFonts w:eastAsia="Times New Roman"/>
        </w:rPr>
      </w:pPr>
      <w:r w:rsidRPr="008879F6">
        <w:rPr>
          <w:rFonts w:ascii="General Sans" w:eastAsia="Times New Roman" w:hAnsi="General Sans" w:cstheme="minorBidi"/>
          <w:color w:val="424242" w:themeColor="text2"/>
          <w:sz w:val="20"/>
          <w:szCs w:val="20"/>
        </w:rPr>
        <w:t>A formal letter of application shall, in substantially the order given below, cover the following information. Information in a draft disclosure document which is enclosed with the application letter may be incorporated by reference to:</w:t>
      </w:r>
    </w:p>
    <w:p w14:paraId="5E144235" w14:textId="6E35459A" w:rsidR="008879F6" w:rsidRDefault="008879F6" w:rsidP="008879F6">
      <w:pPr>
        <w:pStyle w:val="Heading2"/>
        <w:rPr>
          <w:rFonts w:eastAsia="Times New Roman"/>
        </w:rPr>
      </w:pPr>
      <w:r>
        <w:rPr>
          <w:rFonts w:eastAsia="Times New Roman"/>
        </w:rPr>
        <w:t>1. General</w:t>
      </w:r>
    </w:p>
    <w:p w14:paraId="5E7E24E2" w14:textId="59699EFB" w:rsidR="008879F6" w:rsidRDefault="008879F6" w:rsidP="0011123D">
      <w:pPr>
        <w:pStyle w:val="ListParagraph"/>
        <w:numPr>
          <w:ilvl w:val="0"/>
          <w:numId w:val="36"/>
        </w:numPr>
        <w:jc w:val="both"/>
      </w:pPr>
      <w:r>
        <w:t xml:space="preserve">The name of the applicant and the date and place of incorporation of other </w:t>
      </w:r>
      <w:proofErr w:type="gramStart"/>
      <w:r>
        <w:t>establishment;</w:t>
      </w:r>
      <w:proofErr w:type="gramEnd"/>
    </w:p>
    <w:p w14:paraId="65A0C0B7" w14:textId="77777777" w:rsidR="008879F6" w:rsidRDefault="008879F6" w:rsidP="0011123D">
      <w:pPr>
        <w:pStyle w:val="ListParagraph"/>
        <w:jc w:val="both"/>
      </w:pPr>
    </w:p>
    <w:p w14:paraId="7E75FC67" w14:textId="25B52CBC" w:rsidR="008879F6" w:rsidRDefault="008879F6" w:rsidP="0011123D">
      <w:pPr>
        <w:pStyle w:val="ListParagraph"/>
        <w:numPr>
          <w:ilvl w:val="0"/>
          <w:numId w:val="36"/>
        </w:numPr>
        <w:jc w:val="both"/>
      </w:pPr>
      <w:r>
        <w:t xml:space="preserve">If not incorporated in Australia, the date on which the applicant became registered under the Corporations </w:t>
      </w:r>
      <w:proofErr w:type="gramStart"/>
      <w:r>
        <w:t>Act;</w:t>
      </w:r>
      <w:proofErr w:type="gramEnd"/>
    </w:p>
    <w:p w14:paraId="01CABD9B" w14:textId="77777777" w:rsidR="008879F6" w:rsidRDefault="008879F6" w:rsidP="0011123D">
      <w:pPr>
        <w:pStyle w:val="ListParagraph"/>
        <w:jc w:val="both"/>
      </w:pPr>
    </w:p>
    <w:p w14:paraId="5AF289DE" w14:textId="0D94CDCF" w:rsidR="008879F6" w:rsidRDefault="008879F6" w:rsidP="0011123D">
      <w:pPr>
        <w:pStyle w:val="ListParagraph"/>
        <w:numPr>
          <w:ilvl w:val="0"/>
          <w:numId w:val="36"/>
        </w:numPr>
        <w:jc w:val="both"/>
      </w:pPr>
      <w:r>
        <w:t xml:space="preserve">The address of the principal registered office and the address of each office at which a share register is </w:t>
      </w:r>
      <w:proofErr w:type="gramStart"/>
      <w:r>
        <w:t>kept;</w:t>
      </w:r>
      <w:proofErr w:type="gramEnd"/>
    </w:p>
    <w:p w14:paraId="25A4CDD6" w14:textId="77777777" w:rsidR="008879F6" w:rsidRDefault="008879F6" w:rsidP="0011123D">
      <w:pPr>
        <w:pStyle w:val="ListParagraph"/>
        <w:jc w:val="both"/>
      </w:pPr>
    </w:p>
    <w:p w14:paraId="0564FBDE" w14:textId="707AE086" w:rsidR="008879F6" w:rsidRDefault="008879F6" w:rsidP="0011123D">
      <w:pPr>
        <w:pStyle w:val="ListParagraph"/>
        <w:numPr>
          <w:ilvl w:val="0"/>
          <w:numId w:val="36"/>
        </w:numPr>
        <w:jc w:val="both"/>
      </w:pPr>
      <w:r>
        <w:t xml:space="preserve">A formal request for the securities listing of the securities in respect of which application is made, specifying the nominal amount of the securities for which listing is </w:t>
      </w:r>
      <w:proofErr w:type="gramStart"/>
      <w:r>
        <w:t>sought;</w:t>
      </w:r>
      <w:proofErr w:type="gramEnd"/>
    </w:p>
    <w:p w14:paraId="2A51B066" w14:textId="77777777" w:rsidR="008879F6" w:rsidRDefault="008879F6" w:rsidP="0011123D">
      <w:pPr>
        <w:pStyle w:val="ListParagraph"/>
        <w:jc w:val="both"/>
      </w:pPr>
    </w:p>
    <w:p w14:paraId="59C2C41A" w14:textId="0632FD5E" w:rsidR="008879F6" w:rsidRDefault="008879F6" w:rsidP="0011123D">
      <w:pPr>
        <w:pStyle w:val="ListParagraph"/>
        <w:numPr>
          <w:ilvl w:val="0"/>
          <w:numId w:val="36"/>
        </w:numPr>
        <w:jc w:val="both"/>
      </w:pPr>
      <w:r>
        <w:t xml:space="preserve">The proposed method by which the securities are to be brought to listing and details of any proposed distribution of the </w:t>
      </w:r>
      <w:proofErr w:type="gramStart"/>
      <w:r>
        <w:t>securities;</w:t>
      </w:r>
      <w:proofErr w:type="gramEnd"/>
    </w:p>
    <w:p w14:paraId="4ACFAC9D" w14:textId="77777777" w:rsidR="008879F6" w:rsidRDefault="008879F6" w:rsidP="0011123D">
      <w:pPr>
        <w:pStyle w:val="ListParagraph"/>
        <w:jc w:val="both"/>
      </w:pPr>
    </w:p>
    <w:p w14:paraId="6DA2A3A1" w14:textId="34A408FF" w:rsidR="008879F6" w:rsidRDefault="008879F6" w:rsidP="0011123D">
      <w:pPr>
        <w:pStyle w:val="ListParagraph"/>
        <w:numPr>
          <w:ilvl w:val="0"/>
          <w:numId w:val="36"/>
        </w:numPr>
        <w:jc w:val="both"/>
      </w:pPr>
      <w:r>
        <w:t xml:space="preserve">The net assets of the </w:t>
      </w:r>
      <w:proofErr w:type="gramStart"/>
      <w:r>
        <w:t>applicant;</w:t>
      </w:r>
      <w:proofErr w:type="gramEnd"/>
    </w:p>
    <w:p w14:paraId="3B43B213" w14:textId="77777777" w:rsidR="008879F6" w:rsidRDefault="008879F6" w:rsidP="0011123D">
      <w:pPr>
        <w:pStyle w:val="ListParagraph"/>
        <w:jc w:val="both"/>
      </w:pPr>
    </w:p>
    <w:p w14:paraId="3ACC7CBF" w14:textId="74099CAB" w:rsidR="008879F6" w:rsidRDefault="008879F6" w:rsidP="0011123D">
      <w:pPr>
        <w:pStyle w:val="ListParagraph"/>
        <w:numPr>
          <w:ilvl w:val="0"/>
          <w:numId w:val="36"/>
        </w:numPr>
        <w:jc w:val="both"/>
      </w:pPr>
      <w:r>
        <w:t>An estimate of the net proceeds of any proposed issue and the intended use of the proceeds; and</w:t>
      </w:r>
    </w:p>
    <w:p w14:paraId="32B111DE" w14:textId="77777777" w:rsidR="008879F6" w:rsidRDefault="008879F6" w:rsidP="0011123D">
      <w:pPr>
        <w:pStyle w:val="ListParagraph"/>
        <w:jc w:val="both"/>
      </w:pPr>
    </w:p>
    <w:p w14:paraId="243E2A5A" w14:textId="485D0325" w:rsidR="008879F6" w:rsidRDefault="008879F6" w:rsidP="0011123D">
      <w:pPr>
        <w:pStyle w:val="ListParagraph"/>
        <w:numPr>
          <w:ilvl w:val="0"/>
          <w:numId w:val="36"/>
        </w:numPr>
        <w:jc w:val="both"/>
      </w:pPr>
      <w:r>
        <w:t>The name of any other stock Exchange on which any securities of the issuer are already listed and/or traded.</w:t>
      </w:r>
    </w:p>
    <w:p w14:paraId="17E0AA8A" w14:textId="77777777" w:rsidR="008879F6" w:rsidRPr="008879F6" w:rsidRDefault="008879F6" w:rsidP="008879F6"/>
    <w:p w14:paraId="5C7864A9" w14:textId="30DB0AF1" w:rsidR="008879F6" w:rsidRDefault="008879F6" w:rsidP="008879F6">
      <w:pPr>
        <w:pStyle w:val="Heading2"/>
        <w:rPr>
          <w:rFonts w:eastAsia="Times New Roman"/>
        </w:rPr>
      </w:pPr>
      <w:r>
        <w:rPr>
          <w:rFonts w:eastAsia="Times New Roman"/>
        </w:rPr>
        <w:t xml:space="preserve">2. </w:t>
      </w:r>
      <w:r w:rsidRPr="008879F6">
        <w:rPr>
          <w:rFonts w:eastAsia="Times New Roman"/>
        </w:rPr>
        <w:t>Share capital and ownership</w:t>
      </w:r>
    </w:p>
    <w:p w14:paraId="082B2EC9" w14:textId="76C0CDAD" w:rsidR="008879F6" w:rsidRDefault="00825E8A" w:rsidP="008879F6">
      <w:pPr>
        <w:pStyle w:val="ListParagraph"/>
        <w:numPr>
          <w:ilvl w:val="0"/>
          <w:numId w:val="37"/>
        </w:numPr>
      </w:pPr>
      <w:r w:rsidRPr="00825E8A">
        <w:t>A list in tabular form of:</w:t>
      </w:r>
    </w:p>
    <w:p w14:paraId="583ADB4B" w14:textId="2F4885AB" w:rsidR="00D24978" w:rsidRDefault="00D24978" w:rsidP="0011123D">
      <w:pPr>
        <w:pStyle w:val="ListParagraph"/>
        <w:numPr>
          <w:ilvl w:val="1"/>
          <w:numId w:val="38"/>
        </w:numPr>
        <w:jc w:val="both"/>
      </w:pPr>
      <w:r>
        <w:t xml:space="preserve">The designation or title of each class of </w:t>
      </w:r>
      <w:proofErr w:type="gramStart"/>
      <w:r>
        <w:t>share;</w:t>
      </w:r>
      <w:proofErr w:type="gramEnd"/>
    </w:p>
    <w:p w14:paraId="290A9E88" w14:textId="11070AC7" w:rsidR="00D24978" w:rsidRDefault="00D24978" w:rsidP="0011123D">
      <w:pPr>
        <w:pStyle w:val="ListParagraph"/>
        <w:numPr>
          <w:ilvl w:val="1"/>
          <w:numId w:val="38"/>
        </w:numPr>
        <w:jc w:val="both"/>
      </w:pPr>
      <w:r>
        <w:t xml:space="preserve">The number of shares </w:t>
      </w:r>
      <w:proofErr w:type="gramStart"/>
      <w:r>
        <w:t>issued;</w:t>
      </w:r>
      <w:proofErr w:type="gramEnd"/>
    </w:p>
    <w:p w14:paraId="540400CB" w14:textId="525D0A0E" w:rsidR="00D24978" w:rsidRDefault="00D24978" w:rsidP="0011123D">
      <w:pPr>
        <w:pStyle w:val="ListParagraph"/>
        <w:numPr>
          <w:ilvl w:val="1"/>
          <w:numId w:val="38"/>
        </w:numPr>
        <w:jc w:val="both"/>
      </w:pPr>
      <w:r>
        <w:t xml:space="preserve">The voting rights attached to each </w:t>
      </w:r>
      <w:proofErr w:type="gramStart"/>
      <w:r>
        <w:t>share;</w:t>
      </w:r>
      <w:proofErr w:type="gramEnd"/>
    </w:p>
    <w:p w14:paraId="54AA15B8" w14:textId="7866805D" w:rsidR="00D24978" w:rsidRDefault="00D24978" w:rsidP="0011123D">
      <w:pPr>
        <w:pStyle w:val="ListParagraph"/>
        <w:numPr>
          <w:ilvl w:val="1"/>
          <w:numId w:val="38"/>
        </w:numPr>
        <w:jc w:val="both"/>
      </w:pPr>
      <w:r>
        <w:t xml:space="preserve">The amount of fully paid up </w:t>
      </w:r>
      <w:proofErr w:type="gramStart"/>
      <w:r>
        <w:t>shares;</w:t>
      </w:r>
      <w:proofErr w:type="gramEnd"/>
    </w:p>
    <w:p w14:paraId="30345560" w14:textId="255F520A" w:rsidR="00D24978" w:rsidRDefault="00D24978" w:rsidP="0011123D">
      <w:pPr>
        <w:pStyle w:val="ListParagraph"/>
        <w:numPr>
          <w:ilvl w:val="1"/>
          <w:numId w:val="38"/>
        </w:numPr>
        <w:jc w:val="both"/>
      </w:pPr>
      <w:r>
        <w:t>The shareholdings of the directors and officers of the issuer; and</w:t>
      </w:r>
    </w:p>
    <w:p w14:paraId="78F442F7" w14:textId="26D8595B" w:rsidR="008C6D1B" w:rsidRDefault="00D24978" w:rsidP="0011123D">
      <w:pPr>
        <w:pStyle w:val="ListParagraph"/>
        <w:numPr>
          <w:ilvl w:val="1"/>
          <w:numId w:val="38"/>
        </w:numPr>
        <w:jc w:val="both"/>
      </w:pPr>
      <w:r>
        <w:t>So far as is known, or can be ascertained after reasonable enquiry, the names of all shareholders of the issuer who own five percent (5%) or more of the shares of the issuer and their respective shareholdings.</w:t>
      </w:r>
    </w:p>
    <w:p w14:paraId="68105139" w14:textId="77777777" w:rsidR="008C6D1B" w:rsidRDefault="008C6D1B" w:rsidP="008C6D1B">
      <w:pPr>
        <w:pStyle w:val="ListParagraph"/>
        <w:ind w:left="1440"/>
      </w:pPr>
    </w:p>
    <w:p w14:paraId="01AF82E8" w14:textId="38BF76FB" w:rsidR="008C6D1B" w:rsidRDefault="008C6D1B" w:rsidP="0011123D">
      <w:pPr>
        <w:pStyle w:val="ListParagraph"/>
        <w:numPr>
          <w:ilvl w:val="0"/>
          <w:numId w:val="38"/>
        </w:numPr>
        <w:jc w:val="both"/>
      </w:pPr>
      <w:r w:rsidRPr="008C6D1B">
        <w:t>either</w:t>
      </w:r>
      <w:r>
        <w:t>:</w:t>
      </w:r>
    </w:p>
    <w:p w14:paraId="03B2D81B" w14:textId="6A053645" w:rsidR="00E64455" w:rsidRDefault="00E64455" w:rsidP="0011123D">
      <w:pPr>
        <w:pStyle w:val="ListParagraph"/>
        <w:numPr>
          <w:ilvl w:val="1"/>
          <w:numId w:val="39"/>
        </w:numPr>
        <w:jc w:val="both"/>
      </w:pPr>
      <w:r>
        <w:t xml:space="preserve">A list in tabular form of the names of all shareholders of the issuer including the dates that the shares were allotted to them, the consideration that they provided and the number of </w:t>
      </w:r>
      <w:proofErr w:type="spellStart"/>
      <w:r>
        <w:t>share's</w:t>
      </w:r>
      <w:proofErr w:type="spellEnd"/>
      <w:r>
        <w:t xml:space="preserve"> that are held. or</w:t>
      </w:r>
    </w:p>
    <w:p w14:paraId="6B2B681C" w14:textId="3F8E9877" w:rsidR="008C6D1B" w:rsidRDefault="00E64455" w:rsidP="0011123D">
      <w:pPr>
        <w:pStyle w:val="ListParagraph"/>
        <w:numPr>
          <w:ilvl w:val="1"/>
          <w:numId w:val="39"/>
        </w:numPr>
        <w:jc w:val="both"/>
      </w:pPr>
      <w:r>
        <w:t>If the issuer does not have any share capital, details of the ownership of the applicant.</w:t>
      </w:r>
    </w:p>
    <w:p w14:paraId="5673E3EB" w14:textId="77777777" w:rsidR="008C6D1B" w:rsidRDefault="008C6D1B" w:rsidP="00E64455">
      <w:pPr>
        <w:pStyle w:val="ListParagraph"/>
      </w:pPr>
    </w:p>
    <w:p w14:paraId="17EF3421" w14:textId="3692D3A7" w:rsidR="00E64455" w:rsidRDefault="00E64455" w:rsidP="00E64455">
      <w:pPr>
        <w:pStyle w:val="Heading2"/>
        <w:rPr>
          <w:rFonts w:eastAsia="Times New Roman"/>
        </w:rPr>
      </w:pPr>
      <w:r>
        <w:rPr>
          <w:rFonts w:eastAsia="Times New Roman"/>
        </w:rPr>
        <w:lastRenderedPageBreak/>
        <w:t xml:space="preserve">3. </w:t>
      </w:r>
      <w:r w:rsidRPr="00E64455">
        <w:rPr>
          <w:rFonts w:eastAsia="Times New Roman"/>
        </w:rPr>
        <w:t>Securities</w:t>
      </w:r>
    </w:p>
    <w:p w14:paraId="7233C40F" w14:textId="376A342D" w:rsidR="001243FA" w:rsidRDefault="001243FA" w:rsidP="001243FA">
      <w:r w:rsidRPr="001243FA">
        <w:t>An outline of the principal terms of the securities the applicant wishes to list.</w:t>
      </w:r>
    </w:p>
    <w:p w14:paraId="2CA8E90D" w14:textId="77777777" w:rsidR="001243FA" w:rsidRDefault="001243FA" w:rsidP="001243FA"/>
    <w:p w14:paraId="2E28320A" w14:textId="0D33C00C" w:rsidR="001243FA" w:rsidRDefault="001243FA" w:rsidP="001243FA">
      <w:pPr>
        <w:pStyle w:val="Heading2"/>
        <w:rPr>
          <w:rFonts w:eastAsia="Times New Roman"/>
        </w:rPr>
      </w:pPr>
      <w:r>
        <w:rPr>
          <w:rFonts w:eastAsia="Times New Roman"/>
        </w:rPr>
        <w:t xml:space="preserve">4. </w:t>
      </w:r>
      <w:r w:rsidRPr="001243FA">
        <w:rPr>
          <w:rFonts w:eastAsia="Times New Roman"/>
        </w:rPr>
        <w:t>History and nature of business</w:t>
      </w:r>
    </w:p>
    <w:p w14:paraId="3B43ABF2" w14:textId="6C14C57D" w:rsidR="001243FA" w:rsidRPr="001243FA" w:rsidRDefault="0011123D" w:rsidP="0011123D">
      <w:pPr>
        <w:jc w:val="both"/>
      </w:pPr>
      <w:r w:rsidRPr="0011123D">
        <w:t xml:space="preserve">A short introductory paragraph describing the general nature of the business and products of the applicant. A brief history of the </w:t>
      </w:r>
      <w:r w:rsidRPr="0011123D">
        <w:rPr>
          <w:i/>
          <w:iCs/>
        </w:rPr>
        <w:t>issuer</w:t>
      </w:r>
      <w:r w:rsidRPr="0011123D">
        <w:t xml:space="preserve"> for the last five (5) years or, if later, from inception to the date of the application. A description of the business now conducted by the </w:t>
      </w:r>
      <w:r w:rsidRPr="0011123D">
        <w:rPr>
          <w:i/>
          <w:iCs/>
        </w:rPr>
        <w:t>issuer</w:t>
      </w:r>
      <w:r w:rsidRPr="0011123D">
        <w:t xml:space="preserve"> and its </w:t>
      </w:r>
      <w:r w:rsidRPr="0011123D">
        <w:rPr>
          <w:i/>
          <w:iCs/>
        </w:rPr>
        <w:t>child entities</w:t>
      </w:r>
      <w:r w:rsidRPr="0011123D">
        <w:t xml:space="preserve">, including principal products manufactured, services </w:t>
      </w:r>
      <w:proofErr w:type="gramStart"/>
      <w:r w:rsidRPr="0011123D">
        <w:t>performed</w:t>
      </w:r>
      <w:proofErr w:type="gramEnd"/>
      <w:r w:rsidRPr="0011123D">
        <w:t xml:space="preserve"> or investments held, principal markets for products and raw materials, method of marketing, annual turnover for the preceding three (3) financial years and for the current financial year to the latest date available.</w:t>
      </w:r>
    </w:p>
    <w:p w14:paraId="7BAE8C8A" w14:textId="77777777" w:rsidR="008879F6" w:rsidRDefault="008879F6" w:rsidP="0011123D"/>
    <w:p w14:paraId="72527AD2" w14:textId="13501B71" w:rsidR="008879F6" w:rsidRDefault="0011123D" w:rsidP="0011123D">
      <w:pPr>
        <w:pStyle w:val="Heading2"/>
        <w:rPr>
          <w:rFonts w:eastAsia="Times New Roman"/>
        </w:rPr>
      </w:pPr>
      <w:r>
        <w:rPr>
          <w:rFonts w:eastAsia="Times New Roman"/>
        </w:rPr>
        <w:t xml:space="preserve">5. </w:t>
      </w:r>
      <w:r w:rsidRPr="0011123D">
        <w:rPr>
          <w:rFonts w:eastAsia="Times New Roman"/>
        </w:rPr>
        <w:t>Summary of earnings</w:t>
      </w:r>
    </w:p>
    <w:p w14:paraId="01766E5D" w14:textId="2A05BEA6" w:rsidR="00FD7C96" w:rsidRDefault="00FD7C96" w:rsidP="00DB0299">
      <w:pPr>
        <w:jc w:val="both"/>
        <w:rPr>
          <w:i/>
          <w:iCs/>
        </w:rPr>
      </w:pPr>
      <w:r w:rsidRPr="00FD7C96">
        <w:t xml:space="preserve">A summary of earnings, on a consolidated basis if the applicant has </w:t>
      </w:r>
      <w:r w:rsidRPr="00FD7C96">
        <w:rPr>
          <w:i/>
          <w:iCs/>
        </w:rPr>
        <w:t>subsidiaries</w:t>
      </w:r>
      <w:r w:rsidRPr="00FD7C96">
        <w:t xml:space="preserve">, for the last three (3) financial years, showing sales, earnings before charges for depreciation, interest and tax (if any), the amount of each of those charges, net income before extraordinary items, extraordinary items, net income and earnings per </w:t>
      </w:r>
      <w:r w:rsidRPr="00640304">
        <w:rPr>
          <w:i/>
          <w:iCs/>
        </w:rPr>
        <w:t>share.</w:t>
      </w:r>
    </w:p>
    <w:p w14:paraId="0DACCE51" w14:textId="77777777" w:rsidR="00640304" w:rsidRPr="00640304" w:rsidRDefault="00640304" w:rsidP="00FD7C96"/>
    <w:p w14:paraId="130E5D87" w14:textId="589F7019" w:rsidR="00640304" w:rsidRDefault="00640304" w:rsidP="00640304">
      <w:pPr>
        <w:pStyle w:val="Heading2"/>
        <w:rPr>
          <w:rFonts w:eastAsia="Times New Roman"/>
        </w:rPr>
      </w:pPr>
      <w:r>
        <w:rPr>
          <w:rFonts w:eastAsia="Times New Roman"/>
        </w:rPr>
        <w:t xml:space="preserve">6. </w:t>
      </w:r>
      <w:r w:rsidRPr="00640304">
        <w:rPr>
          <w:rFonts w:eastAsia="Times New Roman"/>
        </w:rPr>
        <w:t>Tabulation of balance sheet</w:t>
      </w:r>
    </w:p>
    <w:p w14:paraId="5214DBC5" w14:textId="07353272" w:rsidR="00EB0431" w:rsidRDefault="008D7F69" w:rsidP="00DB0299">
      <w:pPr>
        <w:jc w:val="both"/>
      </w:pPr>
      <w:r w:rsidRPr="008D7F69">
        <w:t xml:space="preserve">A tabulation of its balance sheet for each of the last three (3) financial years (on a consolidated basis if the </w:t>
      </w:r>
      <w:r w:rsidRPr="008D7F69">
        <w:rPr>
          <w:i/>
          <w:iCs/>
        </w:rPr>
        <w:t>issuer</w:t>
      </w:r>
      <w:r w:rsidRPr="008D7F69">
        <w:t xml:space="preserve"> has </w:t>
      </w:r>
      <w:r w:rsidRPr="008D7F69">
        <w:rPr>
          <w:i/>
          <w:iCs/>
        </w:rPr>
        <w:t>subsidiaries</w:t>
      </w:r>
      <w:r w:rsidRPr="008D7F69">
        <w:t>) or from the date of incorporation, if shorter. The tabulation should include a calculation of the net asset value per</w:t>
      </w:r>
      <w:r w:rsidRPr="008D7F69">
        <w:rPr>
          <w:i/>
          <w:iCs/>
        </w:rPr>
        <w:t xml:space="preserve"> security</w:t>
      </w:r>
      <w:r w:rsidRPr="008D7F69">
        <w:t xml:space="preserve"> for each of the last three (3) financial years.</w:t>
      </w:r>
    </w:p>
    <w:p w14:paraId="1EE2F50B" w14:textId="77777777" w:rsidR="008D7F69" w:rsidRPr="008D7F69" w:rsidRDefault="008D7F69" w:rsidP="008D7F69"/>
    <w:p w14:paraId="6508A73A" w14:textId="46CC7147" w:rsidR="008D7F69" w:rsidRDefault="008D7F69" w:rsidP="008D7F69">
      <w:pPr>
        <w:pStyle w:val="Heading2"/>
        <w:rPr>
          <w:rFonts w:eastAsia="Times New Roman"/>
        </w:rPr>
      </w:pPr>
      <w:r>
        <w:rPr>
          <w:rFonts w:eastAsia="Times New Roman"/>
        </w:rPr>
        <w:t xml:space="preserve">7. </w:t>
      </w:r>
      <w:r w:rsidRPr="008D7F69">
        <w:rPr>
          <w:rFonts w:eastAsia="Times New Roman"/>
        </w:rPr>
        <w:t>Child entities</w:t>
      </w:r>
    </w:p>
    <w:p w14:paraId="26CE0350" w14:textId="589208C9" w:rsidR="00D96094" w:rsidRPr="00D96094" w:rsidRDefault="00D96094" w:rsidP="00DB0299">
      <w:pPr>
        <w:jc w:val="both"/>
      </w:pPr>
      <w:r w:rsidRPr="00D96094">
        <w:t xml:space="preserve">A tabular list of all </w:t>
      </w:r>
      <w:r w:rsidRPr="00D96094">
        <w:rPr>
          <w:i/>
          <w:iCs/>
        </w:rPr>
        <w:t>child entities</w:t>
      </w:r>
      <w:r w:rsidRPr="00D96094">
        <w:t xml:space="preserve"> showing in respect of each such </w:t>
      </w:r>
      <w:r w:rsidRPr="00D96094">
        <w:rPr>
          <w:i/>
          <w:iCs/>
        </w:rPr>
        <w:t>entity</w:t>
      </w:r>
      <w:r w:rsidRPr="00D96094">
        <w:t>:</w:t>
      </w:r>
    </w:p>
    <w:p w14:paraId="038C05DD" w14:textId="55DC8BB2" w:rsidR="00D96094" w:rsidRDefault="00D96094" w:rsidP="00DB0299">
      <w:pPr>
        <w:pStyle w:val="ListParagraph"/>
        <w:numPr>
          <w:ilvl w:val="0"/>
          <w:numId w:val="40"/>
        </w:numPr>
        <w:jc w:val="both"/>
      </w:pPr>
      <w:r>
        <w:t xml:space="preserve">The name of the </w:t>
      </w:r>
      <w:proofErr w:type="gramStart"/>
      <w:r w:rsidRPr="00D96094">
        <w:rPr>
          <w:i/>
          <w:iCs/>
        </w:rPr>
        <w:t>entity</w:t>
      </w:r>
      <w:r>
        <w:t>;</w:t>
      </w:r>
      <w:proofErr w:type="gramEnd"/>
    </w:p>
    <w:p w14:paraId="2A5C3130" w14:textId="483656E3" w:rsidR="00D96094" w:rsidRDefault="00D96094" w:rsidP="00DB0299">
      <w:pPr>
        <w:pStyle w:val="ListParagraph"/>
        <w:numPr>
          <w:ilvl w:val="0"/>
          <w:numId w:val="40"/>
        </w:numPr>
        <w:jc w:val="both"/>
      </w:pPr>
      <w:r>
        <w:t>A brief statement of the nature of its business and its relationship to the operations of the entire enterprise; and</w:t>
      </w:r>
    </w:p>
    <w:p w14:paraId="1724421A" w14:textId="6CD2B022" w:rsidR="008D7F69" w:rsidRPr="00D96094" w:rsidRDefault="00D96094" w:rsidP="00DB0299">
      <w:pPr>
        <w:pStyle w:val="ListParagraph"/>
        <w:numPr>
          <w:ilvl w:val="0"/>
          <w:numId w:val="40"/>
        </w:numPr>
        <w:jc w:val="both"/>
      </w:pPr>
      <w:r>
        <w:t xml:space="preserve">Share capital by classes, showing the par value, amount </w:t>
      </w:r>
      <w:proofErr w:type="spellStart"/>
      <w:r>
        <w:t>authorised</w:t>
      </w:r>
      <w:proofErr w:type="spellEnd"/>
      <w:r>
        <w:t xml:space="preserve">, amount </w:t>
      </w:r>
      <w:proofErr w:type="gramStart"/>
      <w:r>
        <w:t>issued</w:t>
      </w:r>
      <w:proofErr w:type="gramEnd"/>
      <w:r>
        <w:t xml:space="preserve"> and the amount owned by the </w:t>
      </w:r>
      <w:r w:rsidRPr="00D96094">
        <w:rPr>
          <w:i/>
          <w:iCs/>
        </w:rPr>
        <w:t>holding entity.</w:t>
      </w:r>
    </w:p>
    <w:p w14:paraId="1E61229E" w14:textId="77777777" w:rsidR="00D96094" w:rsidRDefault="00D96094" w:rsidP="00D96094"/>
    <w:p w14:paraId="2F9F6AB2" w14:textId="6F7AE036" w:rsidR="00D96094" w:rsidRDefault="00D96094" w:rsidP="00D96094">
      <w:pPr>
        <w:pStyle w:val="Heading2"/>
        <w:rPr>
          <w:rFonts w:eastAsia="Times New Roman"/>
        </w:rPr>
      </w:pPr>
      <w:r>
        <w:rPr>
          <w:rFonts w:eastAsia="Times New Roman"/>
        </w:rPr>
        <w:t xml:space="preserve">8. </w:t>
      </w:r>
      <w:r w:rsidRPr="00D96094">
        <w:rPr>
          <w:rFonts w:eastAsia="Times New Roman"/>
        </w:rPr>
        <w:t>Properties</w:t>
      </w:r>
    </w:p>
    <w:p w14:paraId="77361394" w14:textId="39D2D6AE" w:rsidR="00634107" w:rsidRPr="00634107" w:rsidRDefault="00634107" w:rsidP="00DB0299">
      <w:pPr>
        <w:jc w:val="both"/>
      </w:pPr>
      <w:r w:rsidRPr="00634107">
        <w:t xml:space="preserve">Describe briefly the general character of the properties of the applicant and its </w:t>
      </w:r>
      <w:r w:rsidRPr="00634107">
        <w:rPr>
          <w:i/>
          <w:iCs/>
        </w:rPr>
        <w:t>child entities</w:t>
      </w:r>
      <w:r w:rsidRPr="00634107">
        <w:t>, including</w:t>
      </w:r>
    </w:p>
    <w:p w14:paraId="5294EA86" w14:textId="34F288AD" w:rsidR="00634107" w:rsidRDefault="00634107" w:rsidP="00DB0299">
      <w:pPr>
        <w:pStyle w:val="ListParagraph"/>
        <w:numPr>
          <w:ilvl w:val="0"/>
          <w:numId w:val="41"/>
        </w:numPr>
        <w:jc w:val="both"/>
      </w:pPr>
      <w:proofErr w:type="gramStart"/>
      <w:r>
        <w:t>Location;</w:t>
      </w:r>
      <w:proofErr w:type="gramEnd"/>
    </w:p>
    <w:p w14:paraId="3999F326" w14:textId="2DD6008F" w:rsidR="00634107" w:rsidRDefault="00634107" w:rsidP="00DB0299">
      <w:pPr>
        <w:pStyle w:val="ListParagraph"/>
        <w:numPr>
          <w:ilvl w:val="0"/>
          <w:numId w:val="41"/>
        </w:numPr>
        <w:jc w:val="both"/>
      </w:pPr>
      <w:r>
        <w:t xml:space="preserve">Land </w:t>
      </w:r>
      <w:proofErr w:type="gramStart"/>
      <w:r>
        <w:t>area;</w:t>
      </w:r>
      <w:proofErr w:type="gramEnd"/>
    </w:p>
    <w:p w14:paraId="60FBB36A" w14:textId="32C7F79B" w:rsidR="00634107" w:rsidRDefault="00634107" w:rsidP="00DB0299">
      <w:pPr>
        <w:pStyle w:val="ListParagraph"/>
        <w:numPr>
          <w:ilvl w:val="0"/>
          <w:numId w:val="41"/>
        </w:numPr>
        <w:jc w:val="both"/>
      </w:pPr>
      <w:r>
        <w:t xml:space="preserve">Number of </w:t>
      </w:r>
      <w:proofErr w:type="gramStart"/>
      <w:r>
        <w:t>buildings;</w:t>
      </w:r>
      <w:proofErr w:type="gramEnd"/>
    </w:p>
    <w:p w14:paraId="3F279445" w14:textId="09C37200" w:rsidR="00634107" w:rsidRDefault="00634107" w:rsidP="00DB0299">
      <w:pPr>
        <w:pStyle w:val="ListParagraph"/>
        <w:numPr>
          <w:ilvl w:val="0"/>
          <w:numId w:val="41"/>
        </w:numPr>
        <w:jc w:val="both"/>
      </w:pPr>
      <w:r>
        <w:t>Aggregate floor area of buildings; and</w:t>
      </w:r>
    </w:p>
    <w:p w14:paraId="0912C1BF" w14:textId="6429C310" w:rsidR="00D96094" w:rsidRDefault="00634107" w:rsidP="00DB0299">
      <w:pPr>
        <w:pStyle w:val="ListParagraph"/>
        <w:numPr>
          <w:ilvl w:val="0"/>
          <w:numId w:val="41"/>
        </w:numPr>
        <w:jc w:val="both"/>
      </w:pPr>
      <w:r>
        <w:lastRenderedPageBreak/>
        <w:t>Whether property is owned or leased, and if leased, state total rental paid for each of the three (3) preceding financial years and average term of years.</w:t>
      </w:r>
    </w:p>
    <w:p w14:paraId="15E36F12" w14:textId="77777777" w:rsidR="007D3997" w:rsidRDefault="007D3997" w:rsidP="007D3997"/>
    <w:p w14:paraId="6E8416CE" w14:textId="621CF87C" w:rsidR="007D3997" w:rsidRDefault="007D3997" w:rsidP="007D3997">
      <w:pPr>
        <w:pStyle w:val="Heading2"/>
        <w:rPr>
          <w:rFonts w:eastAsia="Times New Roman"/>
        </w:rPr>
      </w:pPr>
      <w:r>
        <w:rPr>
          <w:rFonts w:eastAsia="Times New Roman"/>
        </w:rPr>
        <w:t xml:space="preserve">9. </w:t>
      </w:r>
      <w:r w:rsidRPr="007D3997">
        <w:rPr>
          <w:rFonts w:eastAsia="Times New Roman"/>
        </w:rPr>
        <w:t>Litigation</w:t>
      </w:r>
    </w:p>
    <w:p w14:paraId="2441DC11" w14:textId="6970342E" w:rsidR="00AB7F09" w:rsidRDefault="00AB7F09" w:rsidP="00DB0299">
      <w:pPr>
        <w:jc w:val="both"/>
      </w:pPr>
      <w:proofErr w:type="gramStart"/>
      <w:r w:rsidRPr="00AB7F09">
        <w:t>Particulars of</w:t>
      </w:r>
      <w:proofErr w:type="gramEnd"/>
      <w:r w:rsidRPr="00AB7F09">
        <w:t xml:space="preserve"> any litigation or claims of material importance made against any member of the </w:t>
      </w:r>
      <w:r w:rsidRPr="00AB7F09">
        <w:rPr>
          <w:i/>
          <w:iCs/>
        </w:rPr>
        <w:t>group</w:t>
      </w:r>
      <w:r w:rsidRPr="00AB7F09">
        <w:t xml:space="preserve"> in the last five (5) years or which is pending or threatened against any member of the </w:t>
      </w:r>
      <w:r w:rsidRPr="00AB7F09">
        <w:rPr>
          <w:i/>
          <w:iCs/>
        </w:rPr>
        <w:t>group</w:t>
      </w:r>
      <w:r w:rsidRPr="00AB7F09">
        <w:t>, or an appropriate negative statement.</w:t>
      </w:r>
    </w:p>
    <w:p w14:paraId="7D508A8B" w14:textId="77777777" w:rsidR="00AB7F09" w:rsidRDefault="00AB7F09" w:rsidP="00AB7F09"/>
    <w:p w14:paraId="19B83F52" w14:textId="497320E8" w:rsidR="00AB7F09" w:rsidRDefault="00AB7F09" w:rsidP="00AB7F09">
      <w:pPr>
        <w:pStyle w:val="Heading2"/>
        <w:rPr>
          <w:rFonts w:eastAsia="Times New Roman"/>
        </w:rPr>
      </w:pPr>
      <w:r>
        <w:rPr>
          <w:rFonts w:eastAsia="Times New Roman"/>
        </w:rPr>
        <w:t xml:space="preserve">10. </w:t>
      </w:r>
      <w:r w:rsidRPr="00AB7F09">
        <w:rPr>
          <w:rFonts w:eastAsia="Times New Roman"/>
        </w:rPr>
        <w:t>Management</w:t>
      </w:r>
    </w:p>
    <w:p w14:paraId="042BB0CC" w14:textId="77777777" w:rsidR="0055720C" w:rsidRDefault="0055720C" w:rsidP="00DB0299">
      <w:pPr>
        <w:pStyle w:val="ListParagraph"/>
        <w:numPr>
          <w:ilvl w:val="0"/>
          <w:numId w:val="42"/>
        </w:numPr>
        <w:jc w:val="both"/>
      </w:pPr>
      <w:r>
        <w:t xml:space="preserve">The full name, residential address and description (being his qualifications or area of expertise or responsibility) of every </w:t>
      </w:r>
      <w:r w:rsidRPr="003A0F72">
        <w:rPr>
          <w:i/>
          <w:iCs/>
        </w:rPr>
        <w:t>director</w:t>
      </w:r>
      <w:r>
        <w:t xml:space="preserve"> or proposed </w:t>
      </w:r>
      <w:r w:rsidRPr="0055720C">
        <w:rPr>
          <w:i/>
          <w:iCs/>
        </w:rPr>
        <w:t>director</w:t>
      </w:r>
      <w:r>
        <w:t xml:space="preserve"> and any </w:t>
      </w:r>
      <w:r w:rsidRPr="003A0F72">
        <w:rPr>
          <w:i/>
          <w:iCs/>
        </w:rPr>
        <w:t>person</w:t>
      </w:r>
      <w:r>
        <w:t xml:space="preserve"> who performs an important administrative, management or supervisory function and particulars of the principal functions performed by each of them within the </w:t>
      </w:r>
      <w:r w:rsidRPr="003A0F72">
        <w:rPr>
          <w:i/>
          <w:iCs/>
        </w:rPr>
        <w:t>group</w:t>
      </w:r>
      <w:r>
        <w:t xml:space="preserve"> if significant to the</w:t>
      </w:r>
      <w:r w:rsidRPr="003A0F72">
        <w:rPr>
          <w:i/>
          <w:iCs/>
        </w:rPr>
        <w:t xml:space="preserve"> </w:t>
      </w:r>
      <w:proofErr w:type="gramStart"/>
      <w:r w:rsidRPr="003A0F72">
        <w:rPr>
          <w:i/>
          <w:iCs/>
        </w:rPr>
        <w:t>group</w:t>
      </w:r>
      <w:r>
        <w:t>;</w:t>
      </w:r>
      <w:proofErr w:type="gramEnd"/>
    </w:p>
    <w:p w14:paraId="3F33B7B2" w14:textId="485FE87E" w:rsidR="0055720C" w:rsidRDefault="0055720C" w:rsidP="00DB0299">
      <w:pPr>
        <w:pStyle w:val="ListParagraph"/>
        <w:numPr>
          <w:ilvl w:val="0"/>
          <w:numId w:val="42"/>
        </w:numPr>
        <w:jc w:val="both"/>
      </w:pPr>
      <w:r>
        <w:t xml:space="preserve">The nature of any family relationship between the </w:t>
      </w:r>
      <w:r w:rsidRPr="0063494F">
        <w:rPr>
          <w:i/>
          <w:iCs/>
        </w:rPr>
        <w:t xml:space="preserve">persons </w:t>
      </w:r>
      <w:r>
        <w:t>mentioned in (1</w:t>
      </w:r>
      <w:proofErr w:type="gramStart"/>
      <w:r>
        <w:t>);</w:t>
      </w:r>
      <w:proofErr w:type="gramEnd"/>
    </w:p>
    <w:p w14:paraId="2DFB7931" w14:textId="671917A6" w:rsidR="0055720C" w:rsidRDefault="0055720C" w:rsidP="00DB0299">
      <w:pPr>
        <w:pStyle w:val="ListParagraph"/>
        <w:numPr>
          <w:ilvl w:val="0"/>
          <w:numId w:val="42"/>
        </w:numPr>
        <w:jc w:val="both"/>
      </w:pPr>
      <w:r>
        <w:t xml:space="preserve">A brief account of the business experience of each of these </w:t>
      </w:r>
      <w:r w:rsidRPr="0063494F">
        <w:rPr>
          <w:i/>
          <w:iCs/>
        </w:rPr>
        <w:t>persons</w:t>
      </w:r>
      <w:r>
        <w:t xml:space="preserve"> during the last five (5) </w:t>
      </w:r>
      <w:proofErr w:type="gramStart"/>
      <w:r>
        <w:t>years;</w:t>
      </w:r>
      <w:proofErr w:type="gramEnd"/>
    </w:p>
    <w:p w14:paraId="770D1B57" w14:textId="38DC3B62" w:rsidR="0055720C" w:rsidRDefault="0055720C" w:rsidP="00DB0299">
      <w:pPr>
        <w:pStyle w:val="ListParagraph"/>
        <w:numPr>
          <w:ilvl w:val="0"/>
          <w:numId w:val="42"/>
        </w:numPr>
        <w:jc w:val="both"/>
      </w:pPr>
      <w:r>
        <w:t xml:space="preserve">Indicate any other directorships held by each </w:t>
      </w:r>
      <w:r w:rsidRPr="0063494F">
        <w:rPr>
          <w:i/>
          <w:iCs/>
        </w:rPr>
        <w:t>director</w:t>
      </w:r>
      <w:r>
        <w:t xml:space="preserve"> or proposed </w:t>
      </w:r>
      <w:r w:rsidRPr="0063494F">
        <w:rPr>
          <w:i/>
          <w:iCs/>
        </w:rPr>
        <w:t>director</w:t>
      </w:r>
      <w:r>
        <w:t xml:space="preserve"> in any publicly </w:t>
      </w:r>
      <w:r w:rsidRPr="00856CFB">
        <w:rPr>
          <w:i/>
          <w:iCs/>
        </w:rPr>
        <w:t>listed</w:t>
      </w:r>
      <w:r>
        <w:t xml:space="preserve"> or traded companies; and</w:t>
      </w:r>
    </w:p>
    <w:p w14:paraId="15380F8F" w14:textId="496435F3" w:rsidR="00AB7F09" w:rsidRDefault="0055720C" w:rsidP="00DB0299">
      <w:pPr>
        <w:pStyle w:val="ListParagraph"/>
        <w:numPr>
          <w:ilvl w:val="0"/>
          <w:numId w:val="42"/>
        </w:numPr>
        <w:jc w:val="both"/>
      </w:pPr>
      <w:r>
        <w:t xml:space="preserve">State if any </w:t>
      </w:r>
      <w:r w:rsidRPr="00856CFB">
        <w:rPr>
          <w:i/>
          <w:iCs/>
        </w:rPr>
        <w:t>director</w:t>
      </w:r>
      <w:r>
        <w:t xml:space="preserve"> or proposed </w:t>
      </w:r>
      <w:r w:rsidRPr="00856CFB">
        <w:rPr>
          <w:i/>
          <w:iCs/>
        </w:rPr>
        <w:t>director</w:t>
      </w:r>
      <w:r>
        <w:t xml:space="preserve"> has, in any jurisdiction, been convicted in any criminal proceeding or has had a bankruptcy petition filed against him or any partnership in which he was a partner or </w:t>
      </w:r>
      <w:proofErr w:type="spellStart"/>
      <w:r>
        <w:t>any body</w:t>
      </w:r>
      <w:proofErr w:type="spellEnd"/>
      <w:r>
        <w:t xml:space="preserve"> corporate of which he was a </w:t>
      </w:r>
      <w:r w:rsidRPr="00856CFB">
        <w:rPr>
          <w:i/>
          <w:iCs/>
        </w:rPr>
        <w:t>director</w:t>
      </w:r>
      <w:r>
        <w:t xml:space="preserve"> or has been sanctioned or otherwise disciplined by any </w:t>
      </w:r>
      <w:proofErr w:type="spellStart"/>
      <w:r>
        <w:t>self regulatory</w:t>
      </w:r>
      <w:proofErr w:type="spellEnd"/>
      <w:r w:rsidRPr="00856CFB">
        <w:rPr>
          <w:i/>
          <w:iCs/>
        </w:rPr>
        <w:t xml:space="preserve"> securities </w:t>
      </w:r>
      <w:r>
        <w:t xml:space="preserve">association of which he is or has been a member or any </w:t>
      </w:r>
      <w:r w:rsidRPr="00856CFB">
        <w:rPr>
          <w:i/>
          <w:iCs/>
        </w:rPr>
        <w:t>securities</w:t>
      </w:r>
      <w:r>
        <w:t xml:space="preserve"> supervisory or regulatory body or any such event is pending.</w:t>
      </w:r>
    </w:p>
    <w:p w14:paraId="48D7C071" w14:textId="77777777" w:rsidR="00856CFB" w:rsidRDefault="00856CFB" w:rsidP="00856CFB"/>
    <w:p w14:paraId="23EAC58C" w14:textId="6FEEA110" w:rsidR="00856CFB" w:rsidRDefault="00856CFB" w:rsidP="00856CFB">
      <w:pPr>
        <w:pStyle w:val="Heading2"/>
        <w:rPr>
          <w:rFonts w:eastAsia="Times New Roman"/>
        </w:rPr>
      </w:pPr>
      <w:r>
        <w:rPr>
          <w:rFonts w:eastAsia="Times New Roman"/>
        </w:rPr>
        <w:t xml:space="preserve">11. </w:t>
      </w:r>
      <w:r w:rsidRPr="00856CFB">
        <w:rPr>
          <w:rFonts w:eastAsia="Times New Roman"/>
        </w:rPr>
        <w:t xml:space="preserve">Sponsors, bankers, </w:t>
      </w:r>
      <w:proofErr w:type="spellStart"/>
      <w:r w:rsidRPr="00856CFB">
        <w:rPr>
          <w:rFonts w:eastAsia="Times New Roman"/>
        </w:rPr>
        <w:t>etc</w:t>
      </w:r>
      <w:proofErr w:type="spellEnd"/>
    </w:p>
    <w:p w14:paraId="327CF546" w14:textId="77777777" w:rsidR="00FF5BB6" w:rsidRDefault="00FF5BB6" w:rsidP="00DB0299">
      <w:pPr>
        <w:pStyle w:val="ListParagraph"/>
        <w:numPr>
          <w:ilvl w:val="0"/>
          <w:numId w:val="43"/>
        </w:numPr>
        <w:jc w:val="both"/>
      </w:pPr>
      <w:r>
        <w:t xml:space="preserve">The names and addresses of the </w:t>
      </w:r>
      <w:r w:rsidRPr="00FF5BB6">
        <w:rPr>
          <w:i/>
          <w:iCs/>
        </w:rPr>
        <w:t>issuer’s</w:t>
      </w:r>
      <w:r>
        <w:t xml:space="preserve"> sponsor, financial advisers, principal bankers, nominated adviser, </w:t>
      </w:r>
      <w:r w:rsidRPr="00FF5BB6">
        <w:rPr>
          <w:i/>
          <w:iCs/>
        </w:rPr>
        <w:t>share</w:t>
      </w:r>
      <w:r>
        <w:t xml:space="preserve"> registrar/transfer agent and solicitors; and</w:t>
      </w:r>
    </w:p>
    <w:p w14:paraId="62B03410" w14:textId="5ED4CC11" w:rsidR="00856CFB" w:rsidRDefault="00FF5BB6" w:rsidP="00DB0299">
      <w:pPr>
        <w:pStyle w:val="ListParagraph"/>
        <w:numPr>
          <w:ilvl w:val="0"/>
          <w:numId w:val="43"/>
        </w:numPr>
        <w:jc w:val="both"/>
      </w:pPr>
      <w:r>
        <w:t xml:space="preserve">The name, address and professional qualification of the </w:t>
      </w:r>
      <w:r w:rsidRPr="00606068">
        <w:rPr>
          <w:i/>
          <w:iCs/>
        </w:rPr>
        <w:t>issuer’s</w:t>
      </w:r>
      <w:r>
        <w:t xml:space="preserve"> auditors.</w:t>
      </w:r>
    </w:p>
    <w:p w14:paraId="428D51FF" w14:textId="77777777" w:rsidR="00606068" w:rsidRDefault="00606068" w:rsidP="00606068"/>
    <w:p w14:paraId="6B4F2D18" w14:textId="06630559" w:rsidR="00606068" w:rsidRDefault="00606068" w:rsidP="00606068">
      <w:pPr>
        <w:pStyle w:val="Heading2"/>
        <w:rPr>
          <w:rFonts w:eastAsia="Times New Roman"/>
        </w:rPr>
      </w:pPr>
      <w:r>
        <w:rPr>
          <w:rFonts w:eastAsia="Times New Roman"/>
        </w:rPr>
        <w:t xml:space="preserve">12. </w:t>
      </w:r>
      <w:r w:rsidRPr="00856CFB">
        <w:rPr>
          <w:rFonts w:eastAsia="Times New Roman"/>
        </w:rPr>
        <w:t>S</w:t>
      </w:r>
      <w:r w:rsidRPr="00606068">
        <w:rPr>
          <w:rFonts w:eastAsia="Times New Roman"/>
        </w:rPr>
        <w:t>tatement of non-compliance</w:t>
      </w:r>
    </w:p>
    <w:p w14:paraId="298C92B4" w14:textId="6EE703F9" w:rsidR="00606068" w:rsidRPr="00606068" w:rsidRDefault="00606068" w:rsidP="00DB0299">
      <w:pPr>
        <w:jc w:val="both"/>
      </w:pPr>
      <w:r w:rsidRPr="00606068">
        <w:t xml:space="preserve">A statement of any requirements of the </w:t>
      </w:r>
      <w:r w:rsidRPr="00606068">
        <w:rPr>
          <w:i/>
          <w:iCs/>
        </w:rPr>
        <w:t>Listing Rules</w:t>
      </w:r>
      <w:r w:rsidRPr="00606068">
        <w:t xml:space="preserve"> which cannot be met by the applicant and detailed arguments to support any request for a waiver or modification of the normal requirements.</w:t>
      </w:r>
    </w:p>
    <w:p w14:paraId="19D3BEE6" w14:textId="77777777" w:rsidR="00606068" w:rsidRPr="00856CFB" w:rsidRDefault="00606068" w:rsidP="00606068"/>
    <w:p w14:paraId="1215F8E6" w14:textId="3734B715" w:rsidR="00606068" w:rsidRDefault="00606068" w:rsidP="00606068">
      <w:pPr>
        <w:pStyle w:val="Heading2"/>
        <w:rPr>
          <w:rFonts w:eastAsia="Times New Roman"/>
        </w:rPr>
      </w:pPr>
      <w:r>
        <w:rPr>
          <w:rFonts w:eastAsia="Times New Roman"/>
        </w:rPr>
        <w:t xml:space="preserve">13. </w:t>
      </w:r>
      <w:r w:rsidR="00E916B1" w:rsidRPr="00E916B1">
        <w:rPr>
          <w:rFonts w:eastAsia="Times New Roman"/>
        </w:rPr>
        <w:t>Declaration</w:t>
      </w:r>
    </w:p>
    <w:p w14:paraId="19A67D88" w14:textId="74FE67E0" w:rsidR="00E916B1" w:rsidRDefault="00E916B1" w:rsidP="00DB0299">
      <w:pPr>
        <w:jc w:val="both"/>
      </w:pPr>
      <w:r w:rsidRPr="00E916B1">
        <w:t xml:space="preserve">A declaration, stated to be to the best of the </w:t>
      </w:r>
      <w:r w:rsidRPr="00E916B1">
        <w:rPr>
          <w:i/>
          <w:iCs/>
        </w:rPr>
        <w:t>issuer’s</w:t>
      </w:r>
      <w:r w:rsidRPr="00E916B1">
        <w:t xml:space="preserve"> knowledge, information and belief:</w:t>
      </w:r>
    </w:p>
    <w:p w14:paraId="4EB79EBC" w14:textId="65A26185" w:rsidR="003F5388" w:rsidRDefault="003F5388" w:rsidP="00DB0299">
      <w:pPr>
        <w:pStyle w:val="ListParagraph"/>
        <w:numPr>
          <w:ilvl w:val="0"/>
          <w:numId w:val="44"/>
        </w:numPr>
        <w:jc w:val="both"/>
      </w:pPr>
      <w:r>
        <w:t xml:space="preserve">That, save as specified in the application letter, all the qualifications for </w:t>
      </w:r>
      <w:r w:rsidRPr="003F5388">
        <w:rPr>
          <w:i/>
          <w:iCs/>
        </w:rPr>
        <w:t>listing</w:t>
      </w:r>
      <w:r>
        <w:t xml:space="preserve"> set out in Chapter 3 of Section IIB of the </w:t>
      </w:r>
      <w:r w:rsidRPr="003F5388">
        <w:rPr>
          <w:i/>
          <w:iCs/>
        </w:rPr>
        <w:t>Listing Rules</w:t>
      </w:r>
      <w:r>
        <w:t xml:space="preserve"> have, in so far as applicable and required to be met and fulfilled prior to application, been met or fulfilled in relation to the</w:t>
      </w:r>
      <w:r w:rsidRPr="003F5388">
        <w:rPr>
          <w:i/>
          <w:iCs/>
        </w:rPr>
        <w:t xml:space="preserve"> issuer</w:t>
      </w:r>
      <w:r>
        <w:t xml:space="preserve"> and the </w:t>
      </w:r>
      <w:r w:rsidRPr="003F5388">
        <w:rPr>
          <w:i/>
          <w:iCs/>
        </w:rPr>
        <w:t>securities</w:t>
      </w:r>
      <w:r>
        <w:t xml:space="preserve"> of the </w:t>
      </w:r>
      <w:r w:rsidRPr="003F5388">
        <w:rPr>
          <w:i/>
          <w:iCs/>
        </w:rPr>
        <w:t>issuer</w:t>
      </w:r>
      <w:r>
        <w:t xml:space="preserve"> the subject of the </w:t>
      </w:r>
      <w:proofErr w:type="gramStart"/>
      <w:r>
        <w:t>application;</w:t>
      </w:r>
      <w:proofErr w:type="gramEnd"/>
    </w:p>
    <w:p w14:paraId="4DB18347" w14:textId="3157BE3E" w:rsidR="003F5388" w:rsidRDefault="003F5388" w:rsidP="00DB0299">
      <w:pPr>
        <w:pStyle w:val="ListParagraph"/>
        <w:numPr>
          <w:ilvl w:val="0"/>
          <w:numId w:val="44"/>
        </w:numPr>
        <w:jc w:val="both"/>
      </w:pPr>
      <w:r>
        <w:lastRenderedPageBreak/>
        <w:t xml:space="preserve">That all information required to be included in the disclosure document pursuant to Rule 4.8 and the </w:t>
      </w:r>
      <w:r w:rsidRPr="003F5388">
        <w:rPr>
          <w:i/>
          <w:iCs/>
        </w:rPr>
        <w:t>Corporations Act</w:t>
      </w:r>
      <w:r>
        <w:t xml:space="preserve"> will be included; and</w:t>
      </w:r>
    </w:p>
    <w:p w14:paraId="6901E6AB" w14:textId="3B95CEEE" w:rsidR="00E916B1" w:rsidRPr="00E916B1" w:rsidRDefault="003F5388" w:rsidP="00DB0299">
      <w:pPr>
        <w:pStyle w:val="ListParagraph"/>
        <w:numPr>
          <w:ilvl w:val="0"/>
          <w:numId w:val="44"/>
        </w:numPr>
        <w:jc w:val="both"/>
      </w:pPr>
      <w:r>
        <w:t xml:space="preserve">That there are no other facts bearing on the </w:t>
      </w:r>
      <w:r w:rsidRPr="003F5388">
        <w:rPr>
          <w:i/>
          <w:iCs/>
        </w:rPr>
        <w:t>issuer’s</w:t>
      </w:r>
      <w:r>
        <w:t xml:space="preserve"> application for </w:t>
      </w:r>
      <w:r w:rsidRPr="003F5388">
        <w:rPr>
          <w:i/>
          <w:iCs/>
        </w:rPr>
        <w:t>listing</w:t>
      </w:r>
      <w:r>
        <w:t xml:space="preserve"> which, in </w:t>
      </w:r>
      <w:r w:rsidRPr="003F5388">
        <w:t xml:space="preserve">the </w:t>
      </w:r>
      <w:r w:rsidRPr="003F5388">
        <w:rPr>
          <w:i/>
          <w:iCs/>
        </w:rPr>
        <w:t xml:space="preserve">issuer’s </w:t>
      </w:r>
      <w:r>
        <w:t xml:space="preserve">opinion, should be disclosed to the </w:t>
      </w:r>
      <w:r w:rsidRPr="003F5388">
        <w:rPr>
          <w:i/>
          <w:iCs/>
        </w:rPr>
        <w:t>Exchange.</w:t>
      </w:r>
    </w:p>
    <w:p w14:paraId="35D51ABB" w14:textId="77777777" w:rsidR="00EB0431" w:rsidRDefault="00EB0431" w:rsidP="00E50112">
      <w:pPr>
        <w:pStyle w:val="Heading2"/>
        <w:rPr>
          <w:rFonts w:eastAsia="Times New Roman"/>
        </w:rPr>
      </w:pPr>
    </w:p>
    <w:bookmarkEnd w:id="3"/>
    <w:sectPr w:rsidR="00EB0431" w:rsidSect="000614FA">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4CD50" w14:textId="77777777" w:rsidR="00083871" w:rsidRDefault="00083871" w:rsidP="00AF6584">
      <w:r>
        <w:separator/>
      </w:r>
    </w:p>
  </w:endnote>
  <w:endnote w:type="continuationSeparator" w:id="0">
    <w:p w14:paraId="5A7F651B" w14:textId="77777777" w:rsidR="00083871" w:rsidRDefault="00083871"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C0A10" w14:textId="77777777" w:rsidR="00083871" w:rsidRDefault="00083871" w:rsidP="00AF6584">
      <w:r>
        <w:separator/>
      </w:r>
    </w:p>
  </w:footnote>
  <w:footnote w:type="continuationSeparator" w:id="0">
    <w:p w14:paraId="63F6648B" w14:textId="77777777" w:rsidR="00083871" w:rsidRDefault="00083871"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77777777" w:rsidR="000C3373" w:rsidRDefault="000C3373" w:rsidP="000C3373">
    <w:pPr>
      <w:pStyle w:val="Header"/>
      <w:jc w:val="right"/>
    </w:pPr>
    <w:r>
      <w:rPr>
        <w:noProof/>
      </w:rPr>
      <w:drawing>
        <wp:inline distT="0" distB="0" distL="0" distR="0" wp14:anchorId="312B46E5" wp14:editId="644B86F9">
          <wp:extent cx="374650" cy="361088"/>
          <wp:effectExtent l="0" t="0" r="0" b="0"/>
          <wp:docPr id="1355296297"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67D23DA"/>
    <w:multiLevelType w:val="hybridMultilevel"/>
    <w:tmpl w:val="49129D5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7"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0A714DBA"/>
    <w:multiLevelType w:val="hybridMultilevel"/>
    <w:tmpl w:val="6F245B82"/>
    <w:lvl w:ilvl="0" w:tplc="FFFFFFFF">
      <w:start w:val="1"/>
      <w:numFmt w:val="decimal"/>
      <w:lvlText w:val="%1."/>
      <w:lvlJc w:val="left"/>
      <w:pPr>
        <w:ind w:left="720" w:hanging="360"/>
      </w:pPr>
    </w:lvl>
    <w:lvl w:ilvl="1" w:tplc="0C09001B">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D8853C2"/>
    <w:multiLevelType w:val="hybridMultilevel"/>
    <w:tmpl w:val="49129D5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12"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3"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5"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7"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8"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20"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21" w15:restartNumberingAfterBreak="0">
    <w:nsid w:val="346F3C5F"/>
    <w:multiLevelType w:val="hybridMultilevel"/>
    <w:tmpl w:val="7B42F61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F3637B3"/>
    <w:multiLevelType w:val="hybridMultilevel"/>
    <w:tmpl w:val="247C369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18A0DDD"/>
    <w:multiLevelType w:val="hybridMultilevel"/>
    <w:tmpl w:val="2A8470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5"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6"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7" w15:restartNumberingAfterBreak="0">
    <w:nsid w:val="51586016"/>
    <w:multiLevelType w:val="hybridMultilevel"/>
    <w:tmpl w:val="F742621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59E61F62"/>
    <w:multiLevelType w:val="hybridMultilevel"/>
    <w:tmpl w:val="F43A04EC"/>
    <w:lvl w:ilvl="0" w:tplc="FFFFFFFF">
      <w:start w:val="1"/>
      <w:numFmt w:val="decimal"/>
      <w:lvlText w:val="%1."/>
      <w:lvlJc w:val="left"/>
      <w:pPr>
        <w:ind w:left="720" w:hanging="360"/>
      </w:pPr>
    </w:lvl>
    <w:lvl w:ilvl="1" w:tplc="0C09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31"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DEE00C3"/>
    <w:multiLevelType w:val="hybridMultilevel"/>
    <w:tmpl w:val="7B42F61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7"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8"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9"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40"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43"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31"/>
  </w:num>
  <w:num w:numId="3" w16cid:durableId="1973823257">
    <w:abstractNumId w:val="0"/>
  </w:num>
  <w:num w:numId="4" w16cid:durableId="332340732">
    <w:abstractNumId w:val="7"/>
  </w:num>
  <w:num w:numId="5" w16cid:durableId="692801791">
    <w:abstractNumId w:val="43"/>
  </w:num>
  <w:num w:numId="6" w16cid:durableId="1176336304">
    <w:abstractNumId w:val="28"/>
  </w:num>
  <w:num w:numId="7" w16cid:durableId="202836576">
    <w:abstractNumId w:val="15"/>
  </w:num>
  <w:num w:numId="8" w16cid:durableId="860051757">
    <w:abstractNumId w:val="32"/>
  </w:num>
  <w:num w:numId="9" w16cid:durableId="671682222">
    <w:abstractNumId w:val="36"/>
  </w:num>
  <w:num w:numId="10" w16cid:durableId="1992754355">
    <w:abstractNumId w:val="18"/>
  </w:num>
  <w:num w:numId="11" w16cid:durableId="2078244468">
    <w:abstractNumId w:val="40"/>
  </w:num>
  <w:num w:numId="12" w16cid:durableId="273369005">
    <w:abstractNumId w:val="10"/>
  </w:num>
  <w:num w:numId="13" w16cid:durableId="1742407193">
    <w:abstractNumId w:val="13"/>
  </w:num>
  <w:num w:numId="14" w16cid:durableId="106705850">
    <w:abstractNumId w:val="42"/>
  </w:num>
  <w:num w:numId="15" w16cid:durableId="1663006712">
    <w:abstractNumId w:val="14"/>
  </w:num>
  <w:num w:numId="16" w16cid:durableId="1395160131">
    <w:abstractNumId w:val="19"/>
  </w:num>
  <w:num w:numId="17" w16cid:durableId="2004963584">
    <w:abstractNumId w:val="11"/>
  </w:num>
  <w:num w:numId="18" w16cid:durableId="518274448">
    <w:abstractNumId w:val="12"/>
  </w:num>
  <w:num w:numId="19" w16cid:durableId="295717579">
    <w:abstractNumId w:val="30"/>
  </w:num>
  <w:num w:numId="20" w16cid:durableId="397870644">
    <w:abstractNumId w:val="1"/>
  </w:num>
  <w:num w:numId="21" w16cid:durableId="1251543842">
    <w:abstractNumId w:val="39"/>
  </w:num>
  <w:num w:numId="22" w16cid:durableId="958144472">
    <w:abstractNumId w:val="25"/>
  </w:num>
  <w:num w:numId="23" w16cid:durableId="1823737874">
    <w:abstractNumId w:val="2"/>
  </w:num>
  <w:num w:numId="24" w16cid:durableId="958338391">
    <w:abstractNumId w:val="20"/>
  </w:num>
  <w:num w:numId="25" w16cid:durableId="1956785783">
    <w:abstractNumId w:val="26"/>
  </w:num>
  <w:num w:numId="26" w16cid:durableId="1940216298">
    <w:abstractNumId w:val="37"/>
  </w:num>
  <w:num w:numId="27" w16cid:durableId="1286545082">
    <w:abstractNumId w:val="24"/>
  </w:num>
  <w:num w:numId="28" w16cid:durableId="422846325">
    <w:abstractNumId w:val="17"/>
  </w:num>
  <w:num w:numId="29" w16cid:durableId="13846116">
    <w:abstractNumId w:val="16"/>
  </w:num>
  <w:num w:numId="30" w16cid:durableId="1776556137">
    <w:abstractNumId w:val="6"/>
  </w:num>
  <w:num w:numId="31" w16cid:durableId="1271667329">
    <w:abstractNumId w:val="35"/>
  </w:num>
  <w:num w:numId="32" w16cid:durableId="2046446255">
    <w:abstractNumId w:val="33"/>
  </w:num>
  <w:num w:numId="33" w16cid:durableId="1123770361">
    <w:abstractNumId w:val="38"/>
  </w:num>
  <w:num w:numId="34" w16cid:durableId="1106732551">
    <w:abstractNumId w:val="41"/>
  </w:num>
  <w:num w:numId="35" w16cid:durableId="544802595">
    <w:abstractNumId w:val="5"/>
  </w:num>
  <w:num w:numId="36" w16cid:durableId="1722514301">
    <w:abstractNumId w:val="21"/>
  </w:num>
  <w:num w:numId="37" w16cid:durableId="1632251043">
    <w:abstractNumId w:val="34"/>
  </w:num>
  <w:num w:numId="38" w16cid:durableId="443501594">
    <w:abstractNumId w:val="8"/>
  </w:num>
  <w:num w:numId="39" w16cid:durableId="973560657">
    <w:abstractNumId w:val="29"/>
  </w:num>
  <w:num w:numId="40" w16cid:durableId="1948266538">
    <w:abstractNumId w:val="4"/>
  </w:num>
  <w:num w:numId="41" w16cid:durableId="97986544">
    <w:abstractNumId w:val="9"/>
  </w:num>
  <w:num w:numId="42" w16cid:durableId="127552131">
    <w:abstractNumId w:val="23"/>
  </w:num>
  <w:num w:numId="43" w16cid:durableId="1930695876">
    <w:abstractNumId w:val="27"/>
  </w:num>
  <w:num w:numId="44" w16cid:durableId="1530222582">
    <w:abstractNumId w:val="22"/>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25FB"/>
    <w:rsid w:val="00010530"/>
    <w:rsid w:val="000150AD"/>
    <w:rsid w:val="000157C3"/>
    <w:rsid w:val="00016309"/>
    <w:rsid w:val="00027645"/>
    <w:rsid w:val="00031640"/>
    <w:rsid w:val="0003614D"/>
    <w:rsid w:val="00044DCF"/>
    <w:rsid w:val="00055E04"/>
    <w:rsid w:val="00057A81"/>
    <w:rsid w:val="00057ED2"/>
    <w:rsid w:val="000614FA"/>
    <w:rsid w:val="00075D73"/>
    <w:rsid w:val="00083871"/>
    <w:rsid w:val="00085847"/>
    <w:rsid w:val="000B235F"/>
    <w:rsid w:val="000C04DF"/>
    <w:rsid w:val="000C3373"/>
    <w:rsid w:val="000E1B83"/>
    <w:rsid w:val="000E2B8C"/>
    <w:rsid w:val="000E47E7"/>
    <w:rsid w:val="00101837"/>
    <w:rsid w:val="00103091"/>
    <w:rsid w:val="0011123D"/>
    <w:rsid w:val="00116ACD"/>
    <w:rsid w:val="001243FA"/>
    <w:rsid w:val="00135A71"/>
    <w:rsid w:val="001445B6"/>
    <w:rsid w:val="001546E2"/>
    <w:rsid w:val="00180E7B"/>
    <w:rsid w:val="001908D7"/>
    <w:rsid w:val="00194F01"/>
    <w:rsid w:val="001A521D"/>
    <w:rsid w:val="001B4864"/>
    <w:rsid w:val="001B499E"/>
    <w:rsid w:val="001C26C9"/>
    <w:rsid w:val="001C2F70"/>
    <w:rsid w:val="001D3C76"/>
    <w:rsid w:val="001F2CC4"/>
    <w:rsid w:val="001F42EF"/>
    <w:rsid w:val="002035EA"/>
    <w:rsid w:val="002071DC"/>
    <w:rsid w:val="00211B28"/>
    <w:rsid w:val="00220DDD"/>
    <w:rsid w:val="00225993"/>
    <w:rsid w:val="0023747B"/>
    <w:rsid w:val="00253720"/>
    <w:rsid w:val="00260ADC"/>
    <w:rsid w:val="00260F2B"/>
    <w:rsid w:val="00265FB4"/>
    <w:rsid w:val="00266D85"/>
    <w:rsid w:val="00270A6D"/>
    <w:rsid w:val="00277D83"/>
    <w:rsid w:val="002A0C71"/>
    <w:rsid w:val="002A6A5D"/>
    <w:rsid w:val="002C253F"/>
    <w:rsid w:val="002F2CEB"/>
    <w:rsid w:val="002F6037"/>
    <w:rsid w:val="00311276"/>
    <w:rsid w:val="00311524"/>
    <w:rsid w:val="00313946"/>
    <w:rsid w:val="00334F31"/>
    <w:rsid w:val="00341132"/>
    <w:rsid w:val="00363A9A"/>
    <w:rsid w:val="00363ADF"/>
    <w:rsid w:val="00377317"/>
    <w:rsid w:val="003840D3"/>
    <w:rsid w:val="003860A2"/>
    <w:rsid w:val="003869A9"/>
    <w:rsid w:val="00386B28"/>
    <w:rsid w:val="00386B6F"/>
    <w:rsid w:val="003900BA"/>
    <w:rsid w:val="00390527"/>
    <w:rsid w:val="00391E30"/>
    <w:rsid w:val="00392A09"/>
    <w:rsid w:val="003A0F72"/>
    <w:rsid w:val="003A5880"/>
    <w:rsid w:val="003B24DE"/>
    <w:rsid w:val="003B3083"/>
    <w:rsid w:val="003C0F19"/>
    <w:rsid w:val="003C1CE4"/>
    <w:rsid w:val="003C2147"/>
    <w:rsid w:val="003C414D"/>
    <w:rsid w:val="003D4650"/>
    <w:rsid w:val="003F5388"/>
    <w:rsid w:val="003F57BB"/>
    <w:rsid w:val="00401DE4"/>
    <w:rsid w:val="004109FD"/>
    <w:rsid w:val="00412141"/>
    <w:rsid w:val="00416614"/>
    <w:rsid w:val="004177D8"/>
    <w:rsid w:val="00421FC5"/>
    <w:rsid w:val="00434F6B"/>
    <w:rsid w:val="00457C04"/>
    <w:rsid w:val="00462AC4"/>
    <w:rsid w:val="00472920"/>
    <w:rsid w:val="0047388A"/>
    <w:rsid w:val="0047752D"/>
    <w:rsid w:val="004808CF"/>
    <w:rsid w:val="004934E2"/>
    <w:rsid w:val="004B415C"/>
    <w:rsid w:val="004B4F25"/>
    <w:rsid w:val="004B7A10"/>
    <w:rsid w:val="004C1566"/>
    <w:rsid w:val="004D28C9"/>
    <w:rsid w:val="004E5DCA"/>
    <w:rsid w:val="004F0954"/>
    <w:rsid w:val="004F0F8E"/>
    <w:rsid w:val="004F4F5A"/>
    <w:rsid w:val="004F5383"/>
    <w:rsid w:val="004F7817"/>
    <w:rsid w:val="005010C0"/>
    <w:rsid w:val="0050340A"/>
    <w:rsid w:val="00505AEB"/>
    <w:rsid w:val="005100A2"/>
    <w:rsid w:val="0051139A"/>
    <w:rsid w:val="005200D9"/>
    <w:rsid w:val="00523F76"/>
    <w:rsid w:val="00525310"/>
    <w:rsid w:val="00526D59"/>
    <w:rsid w:val="00545269"/>
    <w:rsid w:val="00546BE8"/>
    <w:rsid w:val="00547ECA"/>
    <w:rsid w:val="0055720C"/>
    <w:rsid w:val="0056161D"/>
    <w:rsid w:val="00562ACA"/>
    <w:rsid w:val="00565650"/>
    <w:rsid w:val="00572BF2"/>
    <w:rsid w:val="00573E40"/>
    <w:rsid w:val="005776CE"/>
    <w:rsid w:val="00587F6A"/>
    <w:rsid w:val="00591D9B"/>
    <w:rsid w:val="005A457D"/>
    <w:rsid w:val="005A69AC"/>
    <w:rsid w:val="005A7744"/>
    <w:rsid w:val="005B477B"/>
    <w:rsid w:val="005C7589"/>
    <w:rsid w:val="005D1352"/>
    <w:rsid w:val="005D2C19"/>
    <w:rsid w:val="005D66D7"/>
    <w:rsid w:val="005E0133"/>
    <w:rsid w:val="005E2F23"/>
    <w:rsid w:val="005E6ED0"/>
    <w:rsid w:val="00606068"/>
    <w:rsid w:val="006103E3"/>
    <w:rsid w:val="00622754"/>
    <w:rsid w:val="0063248B"/>
    <w:rsid w:val="00634107"/>
    <w:rsid w:val="0063494F"/>
    <w:rsid w:val="00634A39"/>
    <w:rsid w:val="00640304"/>
    <w:rsid w:val="006619F0"/>
    <w:rsid w:val="006706C7"/>
    <w:rsid w:val="00676B10"/>
    <w:rsid w:val="006843E1"/>
    <w:rsid w:val="00696E07"/>
    <w:rsid w:val="006A0027"/>
    <w:rsid w:val="006A75FE"/>
    <w:rsid w:val="006B036E"/>
    <w:rsid w:val="006C37FA"/>
    <w:rsid w:val="006D3295"/>
    <w:rsid w:val="006D621F"/>
    <w:rsid w:val="006E79E0"/>
    <w:rsid w:val="006F46C7"/>
    <w:rsid w:val="00701368"/>
    <w:rsid w:val="00701ACF"/>
    <w:rsid w:val="007173A6"/>
    <w:rsid w:val="0072049D"/>
    <w:rsid w:val="007216AD"/>
    <w:rsid w:val="00721B53"/>
    <w:rsid w:val="007236D2"/>
    <w:rsid w:val="00726C17"/>
    <w:rsid w:val="00733D47"/>
    <w:rsid w:val="00744652"/>
    <w:rsid w:val="00750678"/>
    <w:rsid w:val="00772B87"/>
    <w:rsid w:val="00775884"/>
    <w:rsid w:val="00776C50"/>
    <w:rsid w:val="007B130F"/>
    <w:rsid w:val="007B7712"/>
    <w:rsid w:val="007C3409"/>
    <w:rsid w:val="007D0C69"/>
    <w:rsid w:val="007D3997"/>
    <w:rsid w:val="007E2F0B"/>
    <w:rsid w:val="007E3407"/>
    <w:rsid w:val="007E7787"/>
    <w:rsid w:val="007F082F"/>
    <w:rsid w:val="008028AF"/>
    <w:rsid w:val="008028BF"/>
    <w:rsid w:val="00804E53"/>
    <w:rsid w:val="0082273F"/>
    <w:rsid w:val="00825E8A"/>
    <w:rsid w:val="00855486"/>
    <w:rsid w:val="00856CFB"/>
    <w:rsid w:val="008724D5"/>
    <w:rsid w:val="008744A6"/>
    <w:rsid w:val="00874F25"/>
    <w:rsid w:val="00875D30"/>
    <w:rsid w:val="008879F6"/>
    <w:rsid w:val="008A0F16"/>
    <w:rsid w:val="008C15D4"/>
    <w:rsid w:val="008C5E18"/>
    <w:rsid w:val="008C5E5B"/>
    <w:rsid w:val="008C6D1B"/>
    <w:rsid w:val="008D7F69"/>
    <w:rsid w:val="008E1E55"/>
    <w:rsid w:val="008F75BE"/>
    <w:rsid w:val="008F7895"/>
    <w:rsid w:val="0090281D"/>
    <w:rsid w:val="0090421B"/>
    <w:rsid w:val="00906A4A"/>
    <w:rsid w:val="009247E5"/>
    <w:rsid w:val="009413A6"/>
    <w:rsid w:val="00942C85"/>
    <w:rsid w:val="009501D3"/>
    <w:rsid w:val="009502A9"/>
    <w:rsid w:val="0095303A"/>
    <w:rsid w:val="0095674E"/>
    <w:rsid w:val="009637DC"/>
    <w:rsid w:val="00976B48"/>
    <w:rsid w:val="009803F5"/>
    <w:rsid w:val="009824A5"/>
    <w:rsid w:val="00982DAA"/>
    <w:rsid w:val="009851AF"/>
    <w:rsid w:val="00985978"/>
    <w:rsid w:val="009908F3"/>
    <w:rsid w:val="00990CEE"/>
    <w:rsid w:val="00994F52"/>
    <w:rsid w:val="009A2801"/>
    <w:rsid w:val="009B15D3"/>
    <w:rsid w:val="009B18A4"/>
    <w:rsid w:val="009B5632"/>
    <w:rsid w:val="009B6EC1"/>
    <w:rsid w:val="009B7CF9"/>
    <w:rsid w:val="009C26B9"/>
    <w:rsid w:val="009D6C37"/>
    <w:rsid w:val="00A14845"/>
    <w:rsid w:val="00A2147A"/>
    <w:rsid w:val="00A24F33"/>
    <w:rsid w:val="00A3485D"/>
    <w:rsid w:val="00A630F1"/>
    <w:rsid w:val="00A82EFC"/>
    <w:rsid w:val="00A84296"/>
    <w:rsid w:val="00A908D5"/>
    <w:rsid w:val="00A96DCA"/>
    <w:rsid w:val="00A97F65"/>
    <w:rsid w:val="00AA0834"/>
    <w:rsid w:val="00AA6E02"/>
    <w:rsid w:val="00AB4623"/>
    <w:rsid w:val="00AB72B8"/>
    <w:rsid w:val="00AB7F09"/>
    <w:rsid w:val="00AD4FC3"/>
    <w:rsid w:val="00AD7D75"/>
    <w:rsid w:val="00AE02B3"/>
    <w:rsid w:val="00AE31AD"/>
    <w:rsid w:val="00AE3ADA"/>
    <w:rsid w:val="00AE6330"/>
    <w:rsid w:val="00AE7F4B"/>
    <w:rsid w:val="00AF1D38"/>
    <w:rsid w:val="00AF6584"/>
    <w:rsid w:val="00B03760"/>
    <w:rsid w:val="00B05490"/>
    <w:rsid w:val="00B05795"/>
    <w:rsid w:val="00B1618E"/>
    <w:rsid w:val="00B2214E"/>
    <w:rsid w:val="00B3171F"/>
    <w:rsid w:val="00B47DA0"/>
    <w:rsid w:val="00B50F47"/>
    <w:rsid w:val="00B561F7"/>
    <w:rsid w:val="00B671F2"/>
    <w:rsid w:val="00B67F91"/>
    <w:rsid w:val="00B7132C"/>
    <w:rsid w:val="00B74415"/>
    <w:rsid w:val="00B81463"/>
    <w:rsid w:val="00B84F0C"/>
    <w:rsid w:val="00B853DD"/>
    <w:rsid w:val="00B85F6B"/>
    <w:rsid w:val="00B86A04"/>
    <w:rsid w:val="00BA5608"/>
    <w:rsid w:val="00BA58A1"/>
    <w:rsid w:val="00BB0E71"/>
    <w:rsid w:val="00BB36CA"/>
    <w:rsid w:val="00BC0BC2"/>
    <w:rsid w:val="00BD0251"/>
    <w:rsid w:val="00BD549F"/>
    <w:rsid w:val="00BE067A"/>
    <w:rsid w:val="00BE2806"/>
    <w:rsid w:val="00C06B3E"/>
    <w:rsid w:val="00C10A44"/>
    <w:rsid w:val="00C14129"/>
    <w:rsid w:val="00C14937"/>
    <w:rsid w:val="00C23D6B"/>
    <w:rsid w:val="00C37064"/>
    <w:rsid w:val="00C807D6"/>
    <w:rsid w:val="00C83F3F"/>
    <w:rsid w:val="00C961FF"/>
    <w:rsid w:val="00CA4145"/>
    <w:rsid w:val="00CB3358"/>
    <w:rsid w:val="00CD56BC"/>
    <w:rsid w:val="00CD7E12"/>
    <w:rsid w:val="00CE21D4"/>
    <w:rsid w:val="00CE28CC"/>
    <w:rsid w:val="00CE3924"/>
    <w:rsid w:val="00CE53DD"/>
    <w:rsid w:val="00CF24B6"/>
    <w:rsid w:val="00D02F5F"/>
    <w:rsid w:val="00D072CE"/>
    <w:rsid w:val="00D14340"/>
    <w:rsid w:val="00D14D39"/>
    <w:rsid w:val="00D1535C"/>
    <w:rsid w:val="00D162F8"/>
    <w:rsid w:val="00D21F0C"/>
    <w:rsid w:val="00D246E5"/>
    <w:rsid w:val="00D24978"/>
    <w:rsid w:val="00D35093"/>
    <w:rsid w:val="00D43D13"/>
    <w:rsid w:val="00D54B28"/>
    <w:rsid w:val="00D56070"/>
    <w:rsid w:val="00D63BDC"/>
    <w:rsid w:val="00D732EE"/>
    <w:rsid w:val="00D75CDA"/>
    <w:rsid w:val="00D77F09"/>
    <w:rsid w:val="00D95796"/>
    <w:rsid w:val="00D96094"/>
    <w:rsid w:val="00D967A0"/>
    <w:rsid w:val="00DA5255"/>
    <w:rsid w:val="00DB0299"/>
    <w:rsid w:val="00DB29B2"/>
    <w:rsid w:val="00DB7E27"/>
    <w:rsid w:val="00DC2EA4"/>
    <w:rsid w:val="00DD2114"/>
    <w:rsid w:val="00DD3EF1"/>
    <w:rsid w:val="00DD5D53"/>
    <w:rsid w:val="00E053F9"/>
    <w:rsid w:val="00E10EA5"/>
    <w:rsid w:val="00E26009"/>
    <w:rsid w:val="00E260F0"/>
    <w:rsid w:val="00E26FEB"/>
    <w:rsid w:val="00E305A6"/>
    <w:rsid w:val="00E30E44"/>
    <w:rsid w:val="00E32E82"/>
    <w:rsid w:val="00E424E3"/>
    <w:rsid w:val="00E4497F"/>
    <w:rsid w:val="00E50112"/>
    <w:rsid w:val="00E507AB"/>
    <w:rsid w:val="00E55D30"/>
    <w:rsid w:val="00E61459"/>
    <w:rsid w:val="00E64455"/>
    <w:rsid w:val="00E70505"/>
    <w:rsid w:val="00E755BB"/>
    <w:rsid w:val="00E76A76"/>
    <w:rsid w:val="00E80DE5"/>
    <w:rsid w:val="00E916B1"/>
    <w:rsid w:val="00E9306C"/>
    <w:rsid w:val="00E95018"/>
    <w:rsid w:val="00EA5B95"/>
    <w:rsid w:val="00EB0431"/>
    <w:rsid w:val="00EB3C99"/>
    <w:rsid w:val="00EC5326"/>
    <w:rsid w:val="00ED0EEC"/>
    <w:rsid w:val="00ED4C79"/>
    <w:rsid w:val="00EF4AF3"/>
    <w:rsid w:val="00F00845"/>
    <w:rsid w:val="00F02762"/>
    <w:rsid w:val="00F051EA"/>
    <w:rsid w:val="00F05339"/>
    <w:rsid w:val="00F0745B"/>
    <w:rsid w:val="00F10254"/>
    <w:rsid w:val="00F141FA"/>
    <w:rsid w:val="00F16883"/>
    <w:rsid w:val="00F24D42"/>
    <w:rsid w:val="00F3056C"/>
    <w:rsid w:val="00F318CE"/>
    <w:rsid w:val="00F374DE"/>
    <w:rsid w:val="00F5458E"/>
    <w:rsid w:val="00F54898"/>
    <w:rsid w:val="00F54C09"/>
    <w:rsid w:val="00F6224E"/>
    <w:rsid w:val="00F7461B"/>
    <w:rsid w:val="00FA1129"/>
    <w:rsid w:val="00FA5854"/>
    <w:rsid w:val="00FB102C"/>
    <w:rsid w:val="00FC4CAF"/>
    <w:rsid w:val="00FC4FE2"/>
    <w:rsid w:val="00FD16B1"/>
    <w:rsid w:val="00FD345C"/>
    <w:rsid w:val="00FD4C3D"/>
    <w:rsid w:val="00FD7C96"/>
    <w:rsid w:val="00FE7AC9"/>
    <w:rsid w:val="00FF0C6C"/>
    <w:rsid w:val="00FF5BB6"/>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235625527">
      <w:bodyDiv w:val="1"/>
      <w:marLeft w:val="0"/>
      <w:marRight w:val="0"/>
      <w:marTop w:val="0"/>
      <w:marBottom w:val="0"/>
      <w:divBdr>
        <w:top w:val="none" w:sz="0" w:space="0" w:color="auto"/>
        <w:left w:val="none" w:sz="0" w:space="0" w:color="auto"/>
        <w:bottom w:val="none" w:sz="0" w:space="0" w:color="auto"/>
        <w:right w:val="none" w:sz="0" w:space="0" w:color="auto"/>
      </w:divBdr>
    </w:div>
    <w:div w:id="327294749">
      <w:bodyDiv w:val="1"/>
      <w:marLeft w:val="0"/>
      <w:marRight w:val="0"/>
      <w:marTop w:val="0"/>
      <w:marBottom w:val="0"/>
      <w:divBdr>
        <w:top w:val="none" w:sz="0" w:space="0" w:color="auto"/>
        <w:left w:val="none" w:sz="0" w:space="0" w:color="auto"/>
        <w:bottom w:val="none" w:sz="0" w:space="0" w:color="auto"/>
        <w:right w:val="none" w:sz="0" w:space="0" w:color="auto"/>
      </w:divBdr>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65565797">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519002792">
      <w:bodyDiv w:val="1"/>
      <w:marLeft w:val="0"/>
      <w:marRight w:val="0"/>
      <w:marTop w:val="0"/>
      <w:marBottom w:val="0"/>
      <w:divBdr>
        <w:top w:val="none" w:sz="0" w:space="0" w:color="auto"/>
        <w:left w:val="none" w:sz="0" w:space="0" w:color="auto"/>
        <w:bottom w:val="none" w:sz="0" w:space="0" w:color="auto"/>
        <w:right w:val="none" w:sz="0" w:space="0" w:color="auto"/>
      </w:divBdr>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824857797">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D99EF9AD-A381-43B0-870F-630F18B33A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4007</TotalTime>
  <Pages>5</Pages>
  <Words>1011</Words>
  <Characters>5763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31</cp:revision>
  <cp:lastPrinted>2025-02-05T02:18:00Z</cp:lastPrinted>
  <dcterms:created xsi:type="dcterms:W3CDTF">2025-02-05T02:19:00Z</dcterms:created>
  <dcterms:modified xsi:type="dcterms:W3CDTF">2025-04-07T00:09:00Z</dcterms:modified>
</cp:coreProperties>
</file>